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FBA" w:rsidRDefault="004242CA">
      <w:bookmarkStart w:id="0" w:name="_GoBack"/>
      <w:r>
        <w:rPr>
          <w:noProof/>
        </w:rPr>
        <w:drawing>
          <wp:inline distT="0" distB="0" distL="0" distR="0" wp14:anchorId="65C047AF" wp14:editId="1843C602">
            <wp:extent cx="5943600" cy="4710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42CA" w:rsidRDefault="004242CA">
      <w:r>
        <w:t>Pyramid</w:t>
      </w:r>
    </w:p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>
      <w:r>
        <w:t>Cone</w:t>
      </w:r>
    </w:p>
    <w:p w:rsidR="004242CA" w:rsidRDefault="004242CA">
      <w:r>
        <w:rPr>
          <w:noProof/>
        </w:rPr>
        <w:drawing>
          <wp:inline distT="0" distB="0" distL="0" distR="0" wp14:anchorId="1E3DAF7A" wp14:editId="6A38A3CB">
            <wp:extent cx="5943600" cy="46841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4242CA"/>
    <w:p w:rsidR="004242CA" w:rsidRDefault="008E5D21">
      <w:r>
        <w:rPr>
          <w:noProof/>
        </w:rPr>
        <w:drawing>
          <wp:inline distT="0" distB="0" distL="0" distR="0" wp14:anchorId="750AAD11" wp14:editId="14E3F72F">
            <wp:extent cx="5943600" cy="49515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21" w:rsidRDefault="008E5D21">
      <w:r>
        <w:t>Dome</w:t>
      </w:r>
    </w:p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p w:rsidR="005A3A10" w:rsidRDefault="005A3A10"/>
    <w:sectPr w:rsidR="005A3A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2CA"/>
    <w:rsid w:val="00380B28"/>
    <w:rsid w:val="004242CA"/>
    <w:rsid w:val="005A3A10"/>
    <w:rsid w:val="005F2FBA"/>
    <w:rsid w:val="006441D1"/>
    <w:rsid w:val="008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D69BF6E4</Template>
  <TotalTime>252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Arun, Aditya</dc:creator>
  <cp:lastModifiedBy>Arun, Aditya</cp:lastModifiedBy>
  <cp:revision>3</cp:revision>
  <dcterms:created xsi:type="dcterms:W3CDTF">2013-04-20T21:22:00Z</dcterms:created>
  <dcterms:modified xsi:type="dcterms:W3CDTF">2013-04-21T01:34:00Z</dcterms:modified>
</cp:coreProperties>
</file>